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4BB" w:rsidRDefault="005C34BB" w:rsidP="004A27FF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5C34BB" w:rsidRPr="004A27FF" w:rsidRDefault="005C34BB" w:rsidP="004A27FF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4A27FF">
        <w:rPr>
          <w:rFonts w:ascii="Times New Roman" w:hAnsi="Times New Roman"/>
          <w:sz w:val="28"/>
          <w:szCs w:val="28"/>
        </w:rPr>
        <w:t xml:space="preserve">«Гарячі лінії» Головного управління ДПС у Хмельницькій області для підтримки бізнесу, який зазнав втрат через війну: </w:t>
      </w:r>
    </w:p>
    <w:p w:rsidR="005C34BB" w:rsidRDefault="005C34BB" w:rsidP="004A27FF">
      <w:pPr>
        <w:pStyle w:val="NormalWeb"/>
        <w:spacing w:before="0" w:beforeAutospacing="0" w:after="0" w:afterAutospacing="0"/>
        <w:ind w:firstLine="708"/>
        <w:jc w:val="both"/>
        <w:rPr>
          <w:lang w:val="uk-UA"/>
        </w:rPr>
      </w:pPr>
    </w:p>
    <w:p w:rsidR="005C34BB" w:rsidRPr="004A27FF" w:rsidRDefault="005C34BB" w:rsidP="004A27FF">
      <w:pPr>
        <w:pStyle w:val="NormalWeb"/>
        <w:spacing w:before="0" w:beforeAutospacing="0" w:after="0" w:afterAutospacing="0"/>
        <w:ind w:firstLine="708"/>
        <w:jc w:val="both"/>
        <w:rPr>
          <w:sz w:val="32"/>
          <w:szCs w:val="32"/>
          <w:lang w:val="uk-UA"/>
        </w:rPr>
      </w:pPr>
      <w:r w:rsidRPr="004A27FF">
        <w:rPr>
          <w:sz w:val="32"/>
          <w:szCs w:val="32"/>
        </w:rPr>
        <w:t>(093) 040 31 23</w:t>
      </w:r>
    </w:p>
    <w:p w:rsidR="005C34BB" w:rsidRPr="004A27FF" w:rsidRDefault="005C34BB" w:rsidP="004A27FF">
      <w:pPr>
        <w:pStyle w:val="NormalWeb"/>
        <w:spacing w:before="0" w:beforeAutospacing="0" w:after="0" w:afterAutospacing="0"/>
        <w:ind w:firstLine="708"/>
        <w:jc w:val="both"/>
        <w:rPr>
          <w:sz w:val="32"/>
          <w:szCs w:val="32"/>
          <w:lang w:val="uk-UA"/>
        </w:rPr>
      </w:pPr>
      <w:r w:rsidRPr="004A27FF">
        <w:rPr>
          <w:sz w:val="32"/>
          <w:szCs w:val="32"/>
        </w:rPr>
        <w:t>(093) 717 51 85</w:t>
      </w:r>
    </w:p>
    <w:p w:rsidR="005C34BB" w:rsidRPr="004A27FF" w:rsidRDefault="005C34BB" w:rsidP="004A27FF">
      <w:pPr>
        <w:pStyle w:val="NormalWeb"/>
        <w:spacing w:before="0" w:beforeAutospacing="0" w:after="0" w:afterAutospacing="0"/>
        <w:ind w:firstLine="708"/>
        <w:jc w:val="both"/>
        <w:rPr>
          <w:sz w:val="32"/>
          <w:szCs w:val="32"/>
          <w:lang w:val="uk-UA"/>
        </w:rPr>
      </w:pPr>
      <w:r w:rsidRPr="004A27FF">
        <w:rPr>
          <w:sz w:val="32"/>
          <w:szCs w:val="32"/>
        </w:rPr>
        <w:t>(093) 717 51 90</w:t>
      </w:r>
    </w:p>
    <w:p w:rsidR="005C34BB" w:rsidRPr="004A27FF" w:rsidRDefault="005C34BB" w:rsidP="004A27FF">
      <w:pPr>
        <w:pStyle w:val="NormalWeb"/>
        <w:spacing w:before="0" w:beforeAutospacing="0" w:after="0" w:afterAutospacing="0"/>
        <w:ind w:firstLine="708"/>
        <w:jc w:val="both"/>
        <w:rPr>
          <w:sz w:val="32"/>
          <w:szCs w:val="32"/>
        </w:rPr>
      </w:pPr>
      <w:r w:rsidRPr="004A27FF">
        <w:rPr>
          <w:sz w:val="32"/>
          <w:szCs w:val="32"/>
        </w:rPr>
        <w:t xml:space="preserve">(068) 520 80 76 </w:t>
      </w:r>
    </w:p>
    <w:p w:rsidR="005C34BB" w:rsidRDefault="005C34BB" w:rsidP="004A27FF">
      <w:pPr>
        <w:rPr>
          <w:rFonts w:ascii="Times New Roman" w:hAnsi="Times New Roman"/>
          <w:b/>
          <w:sz w:val="28"/>
          <w:szCs w:val="28"/>
        </w:rPr>
      </w:pPr>
    </w:p>
    <w:sectPr w:rsidR="005C34BB" w:rsidSect="00733A2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8B4F96"/>
    <w:multiLevelType w:val="hybridMultilevel"/>
    <w:tmpl w:val="FFDC5CE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22CFE"/>
    <w:rsid w:val="0001703B"/>
    <w:rsid w:val="00022CFE"/>
    <w:rsid w:val="00036D33"/>
    <w:rsid w:val="000506F1"/>
    <w:rsid w:val="000E35B1"/>
    <w:rsid w:val="001C54A7"/>
    <w:rsid w:val="001E39C1"/>
    <w:rsid w:val="002921B7"/>
    <w:rsid w:val="002A3286"/>
    <w:rsid w:val="004A27FF"/>
    <w:rsid w:val="005A56A5"/>
    <w:rsid w:val="005C34BB"/>
    <w:rsid w:val="00733A21"/>
    <w:rsid w:val="0075204B"/>
    <w:rsid w:val="007E0323"/>
    <w:rsid w:val="00863B4E"/>
    <w:rsid w:val="00A20CA4"/>
    <w:rsid w:val="00CB7B57"/>
    <w:rsid w:val="00D67464"/>
    <w:rsid w:val="00F72481"/>
    <w:rsid w:val="00FA7E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B57"/>
    <w:pPr>
      <w:spacing w:after="200" w:line="276" w:lineRule="auto"/>
    </w:pPr>
    <w:rPr>
      <w:rFonts w:eastAsia="Times New Roman"/>
      <w:lang w:val="uk-UA" w:eastAsia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CB7B57"/>
    <w:pPr>
      <w:suppressAutoHyphens/>
    </w:pPr>
    <w:rPr>
      <w:rFonts w:ascii="Arial" w:hAnsi="Arial" w:cs="Arial"/>
      <w:sz w:val="20"/>
      <w:szCs w:val="20"/>
      <w:lang w:val="ru-RU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z-label">
    <w:name w:val="z-label"/>
    <w:basedOn w:val="DefaultParagraphFont"/>
    <w:uiPriority w:val="99"/>
    <w:rsid w:val="007E0323"/>
    <w:rPr>
      <w:rFonts w:cs="Times New Roman"/>
    </w:rPr>
  </w:style>
  <w:style w:type="paragraph" w:styleId="ListParagraph">
    <w:name w:val="List Paragraph"/>
    <w:basedOn w:val="Normal"/>
    <w:uiPriority w:val="99"/>
    <w:qFormat/>
    <w:rsid w:val="007E0323"/>
    <w:pPr>
      <w:ind w:left="720"/>
      <w:contextualSpacing/>
    </w:pPr>
  </w:style>
  <w:style w:type="paragraph" w:styleId="NormalWeb">
    <w:name w:val="Normal (Web)"/>
    <w:basedOn w:val="Normal"/>
    <w:uiPriority w:val="99"/>
    <w:rsid w:val="004A27F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8910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</TotalTime>
  <Pages>1</Pages>
  <Words>27</Words>
  <Characters>160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Левицька Анна Вікторівна</dc:creator>
  <cp:keywords/>
  <dc:description/>
  <cp:lastModifiedBy>0100_sos</cp:lastModifiedBy>
  <cp:revision>6</cp:revision>
  <dcterms:created xsi:type="dcterms:W3CDTF">2026-09-24T08:02:00Z</dcterms:created>
  <dcterms:modified xsi:type="dcterms:W3CDTF">2026-10-13T08:19:00Z</dcterms:modified>
</cp:coreProperties>
</file>